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B252" w14:textId="77777777" w:rsidR="00350DAD" w:rsidRDefault="00350DAD" w:rsidP="00362804">
      <w:pPr>
        <w:rPr>
          <w:rFonts w:ascii="Times New Roman" w:hAnsi="Times New Roman"/>
          <w:b/>
          <w:bCs/>
          <w:lang w:val="en-US"/>
        </w:rPr>
      </w:pPr>
    </w:p>
    <w:p w14:paraId="450ABC3F" w14:textId="77777777" w:rsidR="00350DAD" w:rsidRDefault="00350DAD" w:rsidP="00362804">
      <w:pPr>
        <w:rPr>
          <w:rFonts w:ascii="Times New Roman" w:hAnsi="Times New Roman"/>
          <w:b/>
          <w:bCs/>
          <w:lang w:val="en-US"/>
        </w:rPr>
      </w:pPr>
    </w:p>
    <w:p w14:paraId="47E4892A" w14:textId="77777777" w:rsidR="00350DAD" w:rsidRPr="005267D5" w:rsidRDefault="00362804" w:rsidP="00350DAD">
      <w:pPr>
        <w:jc w:val="center"/>
        <w:rPr>
          <w:rFonts w:cs="Tahoma"/>
          <w:b/>
          <w:bCs/>
          <w:szCs w:val="22"/>
          <w:lang w:val="en-US"/>
        </w:rPr>
      </w:pPr>
      <w:r w:rsidRPr="005267D5">
        <w:rPr>
          <w:rFonts w:cs="Tahoma"/>
          <w:b/>
          <w:bCs/>
          <w:szCs w:val="22"/>
          <w:lang w:val="el-GR"/>
        </w:rPr>
        <w:t>ΥΠΟΒΟΛΗ ΠΡΟΤΑΣΕΩΝ / ΠΑΡΑΤΗΡΗΣΕΩΝ</w:t>
      </w:r>
    </w:p>
    <w:p w14:paraId="256EE6A7" w14:textId="77777777" w:rsidR="00CE6F3A" w:rsidRPr="00382108" w:rsidRDefault="00CE6F3A" w:rsidP="00350DAD">
      <w:pPr>
        <w:jc w:val="center"/>
        <w:rPr>
          <w:rFonts w:cs="Tahoma"/>
          <w:bCs/>
          <w:sz w:val="20"/>
          <w:lang w:val="en-US"/>
        </w:rPr>
      </w:pPr>
    </w:p>
    <w:p w14:paraId="2A9358B4" w14:textId="67DA38A6" w:rsidR="00362804" w:rsidRPr="005267D5" w:rsidRDefault="005267D5" w:rsidP="001860BC">
      <w:pPr>
        <w:keepNext/>
        <w:tabs>
          <w:tab w:val="left" w:pos="5220"/>
        </w:tabs>
        <w:outlineLvl w:val="0"/>
        <w:rPr>
          <w:rFonts w:cs="Tahoma"/>
          <w:szCs w:val="22"/>
        </w:rPr>
      </w:pPr>
      <w:r>
        <w:rPr>
          <w:rFonts w:cs="Tahoma"/>
          <w:bCs/>
          <w:szCs w:val="22"/>
          <w:lang w:val="el-GR"/>
        </w:rPr>
        <w:t>Ε</w:t>
      </w:r>
      <w:r w:rsidR="00362804" w:rsidRPr="005267D5">
        <w:rPr>
          <w:rFonts w:cs="Tahoma"/>
          <w:bCs/>
          <w:szCs w:val="22"/>
          <w:lang w:val="el-GR"/>
        </w:rPr>
        <w:t xml:space="preserve">πί του σχεδίου </w:t>
      </w:r>
      <w:r w:rsidR="00CE6F3A" w:rsidRPr="005267D5">
        <w:rPr>
          <w:rFonts w:cs="Tahoma"/>
          <w:bCs/>
          <w:szCs w:val="22"/>
          <w:lang w:val="el-GR"/>
        </w:rPr>
        <w:t>των Τεχνικών Προδιαγραφών που θα ενταχθούν στη</w:t>
      </w:r>
      <w:r w:rsidR="00F7753C">
        <w:rPr>
          <w:rFonts w:cs="Tahoma"/>
          <w:bCs/>
          <w:szCs w:val="22"/>
          <w:lang w:val="el-GR"/>
        </w:rPr>
        <w:t>ν</w:t>
      </w:r>
      <w:r w:rsidR="00CE6F3A" w:rsidRPr="005267D5">
        <w:rPr>
          <w:rFonts w:cs="Tahoma"/>
          <w:bCs/>
          <w:szCs w:val="22"/>
          <w:lang w:val="el-GR"/>
        </w:rPr>
        <w:t xml:space="preserve"> </w:t>
      </w:r>
      <w:r w:rsidR="00E048F0">
        <w:rPr>
          <w:rFonts w:cs="Tahoma"/>
          <w:bCs/>
          <w:szCs w:val="22"/>
          <w:lang w:val="el-GR"/>
        </w:rPr>
        <w:t xml:space="preserve">διακήρυξη </w:t>
      </w:r>
      <w:r w:rsidR="001860BC" w:rsidRPr="001860BC">
        <w:rPr>
          <w:rFonts w:cs="Tahoma"/>
          <w:b/>
          <w:bCs/>
          <w:szCs w:val="22"/>
          <w:lang w:val="el-GR"/>
        </w:rPr>
        <w:t xml:space="preserve">για την </w:t>
      </w:r>
      <w:r w:rsidR="001860BC">
        <w:rPr>
          <w:rFonts w:cs="Tahoma"/>
          <w:b/>
          <w:bCs/>
          <w:szCs w:val="22"/>
          <w:lang w:val="el-GR"/>
        </w:rPr>
        <w:t>«</w:t>
      </w:r>
      <w:r w:rsidR="00E048F0" w:rsidRPr="00E048F0">
        <w:rPr>
          <w:rFonts w:cs="Tahoma"/>
          <w:b/>
          <w:bCs/>
          <w:i/>
          <w:iCs/>
          <w:szCs w:val="22"/>
          <w:lang w:val="el-GR"/>
        </w:rPr>
        <w:t>Παροχή υπηρεσιών καθαριότητας για τα κτίρια της Κεντρικής Υπηρεσίας και των Περιφερειακών Διευθύνσεων</w:t>
      </w:r>
      <w:r w:rsidR="00E048F0" w:rsidRPr="00E048F0">
        <w:rPr>
          <w:rFonts w:cs="Tahoma"/>
          <w:b/>
          <w:bCs/>
          <w:szCs w:val="22"/>
          <w:lang w:val="el-GR"/>
        </w:rPr>
        <w:t xml:space="preserve"> </w:t>
      </w:r>
      <w:r w:rsidR="00E048F0" w:rsidRPr="00E048F0">
        <w:rPr>
          <w:rFonts w:cs="Tahoma"/>
          <w:b/>
          <w:bCs/>
          <w:i/>
          <w:iCs/>
          <w:szCs w:val="22"/>
          <w:lang w:val="el-GR"/>
        </w:rPr>
        <w:t>του ΕΟΠΥΥ με σύμβαση ανατιθέμενη κατ’ αποκλειστικότητα σύμφωνα με το άρθρο 20 του Ν.4412/</w:t>
      </w:r>
      <w:r w:rsidR="00E048F0">
        <w:rPr>
          <w:rFonts w:cs="Tahoma"/>
          <w:b/>
          <w:bCs/>
          <w:i/>
          <w:iCs/>
          <w:szCs w:val="22"/>
          <w:lang w:val="el-GR"/>
        </w:rPr>
        <w:t>2016»</w:t>
      </w:r>
      <w:r w:rsidR="009008A1" w:rsidRPr="009008A1">
        <w:rPr>
          <w:rFonts w:cs="Tahoma"/>
          <w:b/>
          <w:bCs/>
          <w:i/>
          <w:iCs/>
          <w:szCs w:val="22"/>
          <w:lang w:val="el-GR"/>
        </w:rPr>
        <w:t xml:space="preserve"> </w:t>
      </w:r>
      <w:r w:rsidR="009008A1" w:rsidRPr="00E048F0">
        <w:rPr>
          <w:rFonts w:cs="Tahoma"/>
          <w:szCs w:val="22"/>
          <w:lang w:val="el-GR"/>
        </w:rPr>
        <w:t xml:space="preserve">για χρονικό διάστημα </w:t>
      </w:r>
      <w:r w:rsidR="00E048F0" w:rsidRPr="00E048F0">
        <w:rPr>
          <w:rFonts w:cs="Tahoma"/>
          <w:szCs w:val="22"/>
          <w:lang w:val="el-GR"/>
        </w:rPr>
        <w:t>δύο</w:t>
      </w:r>
      <w:r w:rsidR="009008A1" w:rsidRPr="00E048F0">
        <w:rPr>
          <w:rFonts w:cs="Tahoma"/>
          <w:szCs w:val="22"/>
          <w:lang w:val="el-GR"/>
        </w:rPr>
        <w:t xml:space="preserve"> (</w:t>
      </w:r>
      <w:r w:rsidR="00E048F0" w:rsidRPr="00E048F0">
        <w:rPr>
          <w:rFonts w:cs="Tahoma"/>
          <w:szCs w:val="22"/>
          <w:lang w:val="el-GR"/>
        </w:rPr>
        <w:t>2</w:t>
      </w:r>
      <w:r w:rsidR="009008A1" w:rsidRPr="00E048F0">
        <w:rPr>
          <w:rFonts w:cs="Tahoma"/>
          <w:szCs w:val="22"/>
          <w:lang w:val="el-GR"/>
        </w:rPr>
        <w:t xml:space="preserve">) </w:t>
      </w:r>
      <w:r w:rsidR="00E048F0" w:rsidRPr="00E048F0">
        <w:rPr>
          <w:rFonts w:cs="Tahoma"/>
          <w:szCs w:val="22"/>
          <w:lang w:val="el-GR"/>
        </w:rPr>
        <w:t>ετών</w:t>
      </w:r>
      <w:r w:rsidR="00F7753C">
        <w:rPr>
          <w:rFonts w:cs="Tahoma"/>
          <w:bCs/>
          <w:lang w:val="el-GR"/>
        </w:rPr>
        <w:t xml:space="preserve">, </w:t>
      </w:r>
      <w:r w:rsidR="00E40BEF" w:rsidRPr="005267D5">
        <w:rPr>
          <w:rFonts w:cs="Tahoma"/>
          <w:b/>
          <w:bCs/>
          <w:color w:val="0000FF"/>
          <w:szCs w:val="22"/>
          <w:lang w:val="el-GR"/>
        </w:rPr>
        <w:t xml:space="preserve"> </w:t>
      </w:r>
      <w:r w:rsidR="00362804" w:rsidRPr="005267D5">
        <w:rPr>
          <w:rFonts w:cs="Tahoma"/>
          <w:szCs w:val="22"/>
          <w:lang w:val="el-GR"/>
        </w:rPr>
        <w:t xml:space="preserve">στο πλαίσιο της </w:t>
      </w:r>
      <w:r w:rsidR="008A648E" w:rsidRPr="005267D5">
        <w:rPr>
          <w:rFonts w:cs="Tahoma"/>
          <w:b/>
          <w:szCs w:val="22"/>
          <w:lang w:val="el-GR"/>
        </w:rPr>
        <w:t>Δημόσιας Διαβούλευσης από</w:t>
      </w:r>
      <w:r w:rsidR="00636A1E" w:rsidRPr="005267D5">
        <w:rPr>
          <w:rFonts w:cs="Tahoma"/>
          <w:b/>
          <w:szCs w:val="22"/>
          <w:lang w:val="el-GR"/>
        </w:rPr>
        <w:t xml:space="preserve"> </w:t>
      </w:r>
      <w:r w:rsidR="007C1E7A">
        <w:rPr>
          <w:rFonts w:cs="Tahoma"/>
          <w:b/>
          <w:szCs w:val="22"/>
          <w:lang w:val="el-GR"/>
        </w:rPr>
        <w:t>τ</w:t>
      </w:r>
      <w:r w:rsidR="0045505D">
        <w:rPr>
          <w:rFonts w:cs="Tahoma"/>
          <w:b/>
          <w:szCs w:val="22"/>
          <w:lang w:val="el-GR"/>
        </w:rPr>
        <w:t>ις</w:t>
      </w:r>
      <w:r w:rsidR="007C1E7A">
        <w:rPr>
          <w:rFonts w:cs="Tahoma"/>
          <w:b/>
          <w:szCs w:val="22"/>
          <w:lang w:val="el-GR"/>
        </w:rPr>
        <w:t xml:space="preserve"> </w:t>
      </w:r>
      <w:r w:rsidR="00E048F0">
        <w:rPr>
          <w:rFonts w:cs="Tahoma"/>
          <w:b/>
          <w:szCs w:val="22"/>
          <w:lang w:val="el-GR"/>
        </w:rPr>
        <w:t>17</w:t>
      </w:r>
      <w:r w:rsidR="00A74FC9" w:rsidRPr="00491253">
        <w:rPr>
          <w:rFonts w:cs="Tahoma"/>
          <w:b/>
          <w:szCs w:val="22"/>
          <w:lang w:val="el-GR"/>
        </w:rPr>
        <w:t>/</w:t>
      </w:r>
      <w:r w:rsidR="00303CF1">
        <w:rPr>
          <w:rFonts w:cs="Tahoma"/>
          <w:b/>
          <w:szCs w:val="22"/>
          <w:lang w:val="el-GR"/>
        </w:rPr>
        <w:t>0</w:t>
      </w:r>
      <w:r w:rsidR="00E048F0">
        <w:rPr>
          <w:rFonts w:cs="Tahoma"/>
          <w:b/>
          <w:szCs w:val="22"/>
          <w:lang w:val="el-GR"/>
        </w:rPr>
        <w:t>9</w:t>
      </w:r>
      <w:r w:rsidR="00CF5910" w:rsidRPr="00491253">
        <w:rPr>
          <w:rFonts w:cs="Tahoma"/>
          <w:b/>
          <w:szCs w:val="22"/>
          <w:lang w:val="el-GR"/>
        </w:rPr>
        <w:t>/</w:t>
      </w:r>
      <w:r w:rsidR="00956E0C" w:rsidRPr="00491253">
        <w:rPr>
          <w:rFonts w:cs="Tahoma"/>
          <w:b/>
          <w:szCs w:val="22"/>
          <w:lang w:val="el-GR"/>
        </w:rPr>
        <w:t>20</w:t>
      </w:r>
      <w:r w:rsidR="00BC2398" w:rsidRPr="00491253">
        <w:rPr>
          <w:rFonts w:cs="Tahoma"/>
          <w:b/>
          <w:szCs w:val="22"/>
          <w:lang w:val="el-GR"/>
        </w:rPr>
        <w:t>2</w:t>
      </w:r>
      <w:r w:rsidR="00303CF1">
        <w:rPr>
          <w:rFonts w:cs="Tahoma"/>
          <w:b/>
          <w:szCs w:val="22"/>
          <w:lang w:val="el-GR"/>
        </w:rPr>
        <w:t>5</w:t>
      </w:r>
      <w:r w:rsidR="006D3A8B" w:rsidRPr="005267D5">
        <w:rPr>
          <w:rFonts w:cs="Tahoma"/>
          <w:b/>
          <w:szCs w:val="22"/>
          <w:lang w:val="el-GR"/>
        </w:rPr>
        <w:t xml:space="preserve"> </w:t>
      </w:r>
      <w:r w:rsidR="00362804" w:rsidRPr="005267D5">
        <w:rPr>
          <w:rFonts w:cs="Tahoma"/>
          <w:szCs w:val="22"/>
          <w:lang w:val="el-GR"/>
        </w:rPr>
        <w:t>μέχρι</w:t>
      </w:r>
      <w:r w:rsidR="00362804" w:rsidRPr="005267D5">
        <w:rPr>
          <w:rFonts w:cs="Tahoma"/>
          <w:b/>
          <w:szCs w:val="22"/>
          <w:lang w:val="el-GR"/>
        </w:rPr>
        <w:t xml:space="preserve"> </w:t>
      </w:r>
      <w:r w:rsidR="00362804" w:rsidRPr="005267D5">
        <w:rPr>
          <w:rFonts w:cs="Tahoma"/>
          <w:bCs/>
          <w:szCs w:val="22"/>
          <w:lang w:val="el-GR"/>
        </w:rPr>
        <w:t>και</w:t>
      </w:r>
      <w:r w:rsidR="00E66691" w:rsidRPr="005267D5">
        <w:rPr>
          <w:rFonts w:cs="Tahoma"/>
          <w:b/>
          <w:bCs/>
          <w:szCs w:val="22"/>
          <w:lang w:val="el-GR"/>
        </w:rPr>
        <w:t xml:space="preserve"> </w:t>
      </w:r>
      <w:r w:rsidR="00F7753C">
        <w:rPr>
          <w:rFonts w:cs="Tahoma"/>
          <w:bCs/>
          <w:szCs w:val="22"/>
          <w:lang w:val="el-GR"/>
        </w:rPr>
        <w:t xml:space="preserve">τις </w:t>
      </w:r>
      <w:r w:rsidR="00E048F0">
        <w:rPr>
          <w:rFonts w:cs="Tahoma"/>
          <w:b/>
          <w:szCs w:val="22"/>
          <w:lang w:val="el-GR"/>
        </w:rPr>
        <w:t>02</w:t>
      </w:r>
      <w:r w:rsidR="00955A8A" w:rsidRPr="003E5C11">
        <w:rPr>
          <w:rFonts w:cs="Tahoma"/>
          <w:b/>
          <w:szCs w:val="22"/>
          <w:lang w:val="el-GR"/>
        </w:rPr>
        <w:t>/</w:t>
      </w:r>
      <w:r w:rsidR="00E048F0">
        <w:rPr>
          <w:rFonts w:cs="Tahoma"/>
          <w:b/>
          <w:szCs w:val="22"/>
          <w:lang w:val="el-GR"/>
        </w:rPr>
        <w:t>10</w:t>
      </w:r>
      <w:r w:rsidR="006D3A8B" w:rsidRPr="003E5C11">
        <w:rPr>
          <w:rFonts w:cs="Tahoma"/>
          <w:b/>
          <w:bCs/>
          <w:szCs w:val="22"/>
          <w:lang w:val="el-GR"/>
        </w:rPr>
        <w:t>/</w:t>
      </w:r>
      <w:r w:rsidR="00956E0C" w:rsidRPr="003E5C11">
        <w:rPr>
          <w:rFonts w:cs="Tahoma"/>
          <w:b/>
          <w:bCs/>
          <w:szCs w:val="22"/>
          <w:lang w:val="el-GR"/>
        </w:rPr>
        <w:t>20</w:t>
      </w:r>
      <w:r w:rsidR="00303CF1" w:rsidRPr="003E5C11">
        <w:rPr>
          <w:rFonts w:cs="Tahoma"/>
          <w:b/>
          <w:bCs/>
          <w:szCs w:val="22"/>
          <w:lang w:val="el-GR"/>
        </w:rPr>
        <w:t>25</w:t>
      </w:r>
      <w:r w:rsidR="00362804" w:rsidRPr="005267D5">
        <w:rPr>
          <w:rFonts w:cs="Tahoma"/>
          <w:b/>
          <w:bCs/>
          <w:szCs w:val="22"/>
          <w:lang w:val="el-GR"/>
        </w:rPr>
        <w:t xml:space="preserve"> </w:t>
      </w:r>
      <w:r w:rsidR="00EA4F62" w:rsidRPr="005267D5">
        <w:rPr>
          <w:rFonts w:cs="Tahoma"/>
          <w:b/>
          <w:bCs/>
          <w:szCs w:val="22"/>
          <w:lang w:val="el-GR"/>
        </w:rPr>
        <w:t>και ώρα 1</w:t>
      </w:r>
      <w:r w:rsidR="00A07187" w:rsidRPr="005267D5">
        <w:rPr>
          <w:rFonts w:cs="Tahoma"/>
          <w:b/>
          <w:bCs/>
          <w:szCs w:val="22"/>
          <w:lang w:val="el-GR"/>
        </w:rPr>
        <w:t>4</w:t>
      </w:r>
      <w:r w:rsidR="00EA4F62" w:rsidRPr="005267D5">
        <w:rPr>
          <w:rFonts w:cs="Tahoma"/>
          <w:b/>
          <w:bCs/>
          <w:szCs w:val="22"/>
          <w:lang w:val="el-GR"/>
        </w:rPr>
        <w:t xml:space="preserve">:00  </w:t>
      </w:r>
      <w:r w:rsidR="00A23A54" w:rsidRPr="005267D5">
        <w:rPr>
          <w:rFonts w:cs="Tahoma"/>
          <w:bCs/>
          <w:szCs w:val="22"/>
          <w:lang w:val="el-GR"/>
        </w:rPr>
        <w:t>που διενεργείται από τον</w:t>
      </w:r>
      <w:r w:rsidR="00362804" w:rsidRPr="005267D5">
        <w:rPr>
          <w:rFonts w:cs="Tahoma"/>
          <w:bCs/>
          <w:szCs w:val="22"/>
          <w:lang w:val="el-GR"/>
        </w:rPr>
        <w:t xml:space="preserve"> </w:t>
      </w:r>
      <w:r w:rsidR="00CE6F3A" w:rsidRPr="005267D5">
        <w:rPr>
          <w:rFonts w:cs="Tahoma"/>
          <w:szCs w:val="22"/>
          <w:lang w:val="el-GR"/>
        </w:rPr>
        <w:t>Εθνικό Οργανισμό Παροχής Υπηρεσιών Υγείας (ΕΟΠΥΥ)</w:t>
      </w:r>
      <w:r w:rsidR="00A23A54" w:rsidRPr="005267D5">
        <w:rPr>
          <w:rFonts w:cs="Tahoma"/>
          <w:szCs w:val="22"/>
          <w:lang w:val="el-GR"/>
        </w:rPr>
        <w:t>.</w:t>
      </w:r>
      <w:r w:rsidR="00362804" w:rsidRPr="005267D5">
        <w:rPr>
          <w:rFonts w:cs="Tahoma"/>
          <w:szCs w:val="22"/>
          <w:lang w:val="el-GR"/>
        </w:rPr>
        <w:t xml:space="preserve">  </w:t>
      </w:r>
      <w:r w:rsidR="00362804" w:rsidRPr="005267D5">
        <w:rPr>
          <w:rFonts w:cs="Tahoma"/>
          <w:szCs w:val="22"/>
          <w:lang w:val="en-US"/>
        </w:rPr>
        <w:t>H</w:t>
      </w:r>
      <w:r w:rsidR="00362804" w:rsidRPr="005267D5">
        <w:rPr>
          <w:rFonts w:cs="Tahoma"/>
          <w:szCs w:val="22"/>
        </w:rPr>
        <w:t xml:space="preserve"> υποβ</w:t>
      </w:r>
      <w:proofErr w:type="spellStart"/>
      <w:r w:rsidR="00362804" w:rsidRPr="005267D5">
        <w:rPr>
          <w:rFonts w:cs="Tahoma"/>
          <w:szCs w:val="22"/>
        </w:rPr>
        <w:t>ολή</w:t>
      </w:r>
      <w:proofErr w:type="spellEnd"/>
      <w:r w:rsidR="00362804" w:rsidRPr="005267D5">
        <w:rPr>
          <w:rFonts w:cs="Tahoma"/>
          <w:szCs w:val="22"/>
        </w:rPr>
        <w:t xml:space="preserve"> </w:t>
      </w:r>
      <w:proofErr w:type="spellStart"/>
      <w:r w:rsidR="00362804" w:rsidRPr="005267D5">
        <w:rPr>
          <w:rFonts w:cs="Tahoma"/>
          <w:szCs w:val="22"/>
        </w:rPr>
        <w:t>των</w:t>
      </w:r>
      <w:proofErr w:type="spellEnd"/>
      <w:r w:rsidR="00362804" w:rsidRPr="005267D5">
        <w:rPr>
          <w:rFonts w:cs="Tahoma"/>
          <w:szCs w:val="22"/>
        </w:rPr>
        <w:t xml:space="preserve"> </w:t>
      </w:r>
      <w:proofErr w:type="spellStart"/>
      <w:r w:rsidR="00362804" w:rsidRPr="005267D5">
        <w:rPr>
          <w:rFonts w:cs="Tahoma"/>
          <w:szCs w:val="22"/>
        </w:rPr>
        <w:t>σχετικών</w:t>
      </w:r>
      <w:proofErr w:type="spellEnd"/>
      <w:r w:rsidR="00362804" w:rsidRPr="005267D5">
        <w:rPr>
          <w:rFonts w:cs="Tahoma"/>
          <w:szCs w:val="22"/>
        </w:rPr>
        <w:t xml:space="preserve"> π</w:t>
      </w:r>
      <w:proofErr w:type="spellStart"/>
      <w:r w:rsidR="00362804" w:rsidRPr="005267D5">
        <w:rPr>
          <w:rFonts w:cs="Tahoma"/>
          <w:szCs w:val="22"/>
        </w:rPr>
        <w:t>ροτάσεων</w:t>
      </w:r>
      <w:proofErr w:type="spellEnd"/>
      <w:r w:rsidR="000B1701" w:rsidRPr="005267D5">
        <w:rPr>
          <w:rFonts w:cs="Tahoma"/>
          <w:szCs w:val="22"/>
        </w:rPr>
        <w:t xml:space="preserve"> </w:t>
      </w:r>
      <w:r w:rsidR="00362804" w:rsidRPr="005267D5">
        <w:rPr>
          <w:rFonts w:cs="Tahoma"/>
          <w:szCs w:val="22"/>
        </w:rPr>
        <w:t>/</w:t>
      </w:r>
      <w:r w:rsidR="000B1701" w:rsidRPr="005267D5">
        <w:rPr>
          <w:rFonts w:cs="Tahoma"/>
          <w:szCs w:val="22"/>
        </w:rPr>
        <w:t xml:space="preserve"> </w:t>
      </w:r>
      <w:r w:rsidR="00362804" w:rsidRPr="005267D5">
        <w:rPr>
          <w:rFonts w:cs="Tahoma"/>
          <w:szCs w:val="22"/>
        </w:rPr>
        <w:t>παρα</w:t>
      </w:r>
      <w:proofErr w:type="spellStart"/>
      <w:r w:rsidR="00362804" w:rsidRPr="005267D5">
        <w:rPr>
          <w:rFonts w:cs="Tahoma"/>
          <w:szCs w:val="22"/>
        </w:rPr>
        <w:t>τηρήσεων</w:t>
      </w:r>
      <w:proofErr w:type="spellEnd"/>
      <w:r w:rsidR="00362804" w:rsidRPr="005267D5">
        <w:rPr>
          <w:rFonts w:cs="Tahoma"/>
          <w:szCs w:val="22"/>
        </w:rPr>
        <w:t xml:space="preserve"> θα π</w:t>
      </w:r>
      <w:proofErr w:type="spellStart"/>
      <w:r w:rsidR="00362804" w:rsidRPr="005267D5">
        <w:rPr>
          <w:rFonts w:cs="Tahoma"/>
          <w:szCs w:val="22"/>
        </w:rPr>
        <w:t>ρέ</w:t>
      </w:r>
      <w:proofErr w:type="spellEnd"/>
      <w:r w:rsidR="00362804" w:rsidRPr="005267D5">
        <w:rPr>
          <w:rFonts w:cs="Tahoma"/>
          <w:szCs w:val="22"/>
        </w:rPr>
        <w:t xml:space="preserve">πει να </w:t>
      </w:r>
      <w:proofErr w:type="spellStart"/>
      <w:r w:rsidR="00362804" w:rsidRPr="005267D5">
        <w:rPr>
          <w:rFonts w:cs="Tahoma"/>
          <w:szCs w:val="22"/>
        </w:rPr>
        <w:t>γίνετ</w:t>
      </w:r>
      <w:proofErr w:type="spellEnd"/>
      <w:r w:rsidR="00362804" w:rsidRPr="005267D5">
        <w:rPr>
          <w:rFonts w:cs="Tahoma"/>
          <w:szCs w:val="22"/>
        </w:rPr>
        <w:t>αι απ</w:t>
      </w:r>
      <w:proofErr w:type="spellStart"/>
      <w:r w:rsidR="00362804" w:rsidRPr="005267D5">
        <w:rPr>
          <w:rFonts w:cs="Tahoma"/>
          <w:szCs w:val="22"/>
        </w:rPr>
        <w:t>οκλειστικά</w:t>
      </w:r>
      <w:proofErr w:type="spellEnd"/>
      <w:r w:rsidR="00362804" w:rsidRPr="005267D5">
        <w:rPr>
          <w:rFonts w:cs="Tahoma"/>
          <w:szCs w:val="22"/>
        </w:rPr>
        <w:t xml:space="preserve"> απ</w:t>
      </w:r>
      <w:proofErr w:type="spellStart"/>
      <w:r w:rsidR="00362804" w:rsidRPr="005267D5">
        <w:rPr>
          <w:rFonts w:cs="Tahoma"/>
          <w:szCs w:val="22"/>
        </w:rPr>
        <w:t>οστέλλοντ</w:t>
      </w:r>
      <w:proofErr w:type="spellEnd"/>
      <w:r w:rsidR="00362804" w:rsidRPr="005267D5">
        <w:rPr>
          <w:rFonts w:cs="Tahoma"/>
          <w:szCs w:val="22"/>
        </w:rPr>
        <w:t xml:space="preserve">ας </w:t>
      </w:r>
      <w:proofErr w:type="spellStart"/>
      <w:r w:rsidR="00362804" w:rsidRPr="005267D5">
        <w:rPr>
          <w:rFonts w:cs="Tahoma"/>
          <w:szCs w:val="22"/>
        </w:rPr>
        <w:t>το</w:t>
      </w:r>
      <w:proofErr w:type="spellEnd"/>
      <w:r w:rsidR="00362804" w:rsidRPr="005267D5">
        <w:rPr>
          <w:rFonts w:cs="Tahoma"/>
          <w:szCs w:val="22"/>
        </w:rPr>
        <w:t xml:space="preserve"> πα</w:t>
      </w:r>
      <w:proofErr w:type="spellStart"/>
      <w:r w:rsidR="00362804" w:rsidRPr="005267D5">
        <w:rPr>
          <w:rFonts w:cs="Tahoma"/>
          <w:szCs w:val="22"/>
        </w:rPr>
        <w:t>ρόν</w:t>
      </w:r>
      <w:proofErr w:type="spellEnd"/>
      <w:r w:rsidR="00362804" w:rsidRPr="005267D5">
        <w:rPr>
          <w:rFonts w:cs="Tahoma"/>
          <w:szCs w:val="22"/>
        </w:rPr>
        <w:t xml:space="preserve"> </w:t>
      </w:r>
      <w:proofErr w:type="spellStart"/>
      <w:r w:rsidR="00362804" w:rsidRPr="005267D5">
        <w:rPr>
          <w:rFonts w:cs="Tahoma"/>
          <w:szCs w:val="22"/>
        </w:rPr>
        <w:t>έντυ</w:t>
      </w:r>
      <w:proofErr w:type="spellEnd"/>
      <w:r w:rsidR="00362804" w:rsidRPr="005267D5">
        <w:rPr>
          <w:rFonts w:cs="Tahoma"/>
          <w:szCs w:val="22"/>
        </w:rPr>
        <w:t xml:space="preserve">πο </w:t>
      </w:r>
      <w:proofErr w:type="spellStart"/>
      <w:r w:rsidR="00362804" w:rsidRPr="005267D5">
        <w:rPr>
          <w:rFonts w:cs="Tahoma"/>
          <w:szCs w:val="22"/>
        </w:rPr>
        <w:t>με</w:t>
      </w:r>
      <w:proofErr w:type="spellEnd"/>
      <w:r w:rsidR="00362804" w:rsidRPr="005267D5">
        <w:rPr>
          <w:rFonts w:cs="Tahoma"/>
          <w:szCs w:val="22"/>
        </w:rPr>
        <w:t xml:space="preserve"> </w:t>
      </w:r>
      <w:r w:rsidR="00362804" w:rsidRPr="005267D5">
        <w:rPr>
          <w:rFonts w:cs="Tahoma"/>
          <w:szCs w:val="22"/>
          <w:lang w:val="en-US"/>
        </w:rPr>
        <w:t>e</w:t>
      </w:r>
      <w:r w:rsidR="00362804" w:rsidRPr="005267D5">
        <w:rPr>
          <w:rFonts w:cs="Tahoma"/>
          <w:szCs w:val="22"/>
        </w:rPr>
        <w:t>-</w:t>
      </w:r>
      <w:r w:rsidR="00362804" w:rsidRPr="005267D5">
        <w:rPr>
          <w:rFonts w:cs="Tahoma"/>
          <w:szCs w:val="22"/>
          <w:lang w:val="en-US"/>
        </w:rPr>
        <w:t>mail</w:t>
      </w:r>
      <w:r w:rsidR="00362804" w:rsidRPr="005267D5">
        <w:rPr>
          <w:rFonts w:cs="Tahoma"/>
          <w:szCs w:val="22"/>
        </w:rPr>
        <w:t xml:space="preserve"> </w:t>
      </w:r>
      <w:proofErr w:type="spellStart"/>
      <w:r w:rsidR="00362804" w:rsidRPr="005267D5">
        <w:rPr>
          <w:rFonts w:cs="Tahoma"/>
          <w:szCs w:val="22"/>
        </w:rPr>
        <w:t>στη</w:t>
      </w:r>
      <w:r w:rsidR="00C1421E" w:rsidRPr="005267D5">
        <w:rPr>
          <w:rFonts w:cs="Tahoma"/>
          <w:szCs w:val="22"/>
        </w:rPr>
        <w:t>ν</w:t>
      </w:r>
      <w:proofErr w:type="spellEnd"/>
      <w:r w:rsidR="00C1421E" w:rsidRPr="005267D5">
        <w:rPr>
          <w:rFonts w:cs="Tahoma"/>
          <w:szCs w:val="22"/>
        </w:rPr>
        <w:t xml:space="preserve"> </w:t>
      </w:r>
      <w:proofErr w:type="spellStart"/>
      <w:r w:rsidR="00C1421E" w:rsidRPr="005267D5">
        <w:rPr>
          <w:rFonts w:cs="Tahoma"/>
          <w:szCs w:val="22"/>
        </w:rPr>
        <w:t>ηλεκτρονική</w:t>
      </w:r>
      <w:proofErr w:type="spellEnd"/>
      <w:r w:rsidR="00362804" w:rsidRPr="005267D5">
        <w:rPr>
          <w:rFonts w:cs="Tahoma"/>
          <w:szCs w:val="22"/>
        </w:rPr>
        <w:t xml:space="preserve"> </w:t>
      </w:r>
      <w:proofErr w:type="spellStart"/>
      <w:r w:rsidR="00362804" w:rsidRPr="005267D5">
        <w:rPr>
          <w:rFonts w:cs="Tahoma"/>
          <w:szCs w:val="22"/>
        </w:rPr>
        <w:t>διεύθυνση</w:t>
      </w:r>
      <w:proofErr w:type="spellEnd"/>
      <w:r w:rsidR="00362804" w:rsidRPr="005267D5">
        <w:rPr>
          <w:rFonts w:cs="Tahoma"/>
          <w:szCs w:val="22"/>
        </w:rPr>
        <w:t xml:space="preserve">: </w:t>
      </w:r>
      <w:hyperlink r:id="rId7" w:history="1">
        <w:r w:rsidR="00915EB4" w:rsidRPr="005267D5">
          <w:rPr>
            <w:rStyle w:val="-"/>
            <w:rFonts w:cs="Tahoma"/>
            <w:szCs w:val="22"/>
            <w:lang w:val="en-US"/>
          </w:rPr>
          <w:t>d</w:t>
        </w:r>
        <w:r w:rsidR="00915EB4" w:rsidRPr="005267D5">
          <w:rPr>
            <w:rStyle w:val="-"/>
            <w:rFonts w:cs="Tahoma"/>
            <w:szCs w:val="22"/>
          </w:rPr>
          <w:t>3.</w:t>
        </w:r>
        <w:r w:rsidR="00915EB4" w:rsidRPr="005267D5">
          <w:rPr>
            <w:rStyle w:val="-"/>
            <w:rFonts w:cs="Tahoma"/>
            <w:szCs w:val="22"/>
            <w:lang w:val="en-US"/>
          </w:rPr>
          <w:t>t</w:t>
        </w:r>
        <w:r w:rsidR="00915EB4" w:rsidRPr="005267D5">
          <w:rPr>
            <w:rStyle w:val="-"/>
            <w:rFonts w:cs="Tahoma"/>
            <w:szCs w:val="22"/>
          </w:rPr>
          <w:t>1@</w:t>
        </w:r>
        <w:proofErr w:type="spellStart"/>
        <w:r w:rsidR="00915EB4" w:rsidRPr="005267D5">
          <w:rPr>
            <w:rStyle w:val="-"/>
            <w:rFonts w:cs="Tahoma"/>
            <w:szCs w:val="22"/>
            <w:lang w:val="en-US"/>
          </w:rPr>
          <w:t>eopyy</w:t>
        </w:r>
        <w:proofErr w:type="spellEnd"/>
        <w:r w:rsidR="00915EB4" w:rsidRPr="005267D5">
          <w:rPr>
            <w:rStyle w:val="-"/>
            <w:rFonts w:cs="Tahoma"/>
            <w:szCs w:val="22"/>
          </w:rPr>
          <w:t>.</w:t>
        </w:r>
        <w:r w:rsidR="00915EB4" w:rsidRPr="005267D5">
          <w:rPr>
            <w:rStyle w:val="-"/>
            <w:rFonts w:cs="Tahoma"/>
            <w:szCs w:val="22"/>
            <w:lang w:val="en-US"/>
          </w:rPr>
          <w:t>gov</w:t>
        </w:r>
        <w:r w:rsidR="00915EB4" w:rsidRPr="005267D5">
          <w:rPr>
            <w:rStyle w:val="-"/>
            <w:rFonts w:cs="Tahoma"/>
            <w:szCs w:val="22"/>
          </w:rPr>
          <w:t>.</w:t>
        </w:r>
        <w:r w:rsidR="00915EB4" w:rsidRPr="005267D5">
          <w:rPr>
            <w:rStyle w:val="-"/>
            <w:rFonts w:cs="Tahoma"/>
            <w:szCs w:val="22"/>
            <w:lang w:val="en-US"/>
          </w:rPr>
          <w:t>gr</w:t>
        </w:r>
      </w:hyperlink>
      <w:r w:rsidR="000B1701" w:rsidRPr="005267D5">
        <w:rPr>
          <w:rFonts w:cs="Tahoma"/>
          <w:szCs w:val="22"/>
        </w:rPr>
        <w:t xml:space="preserve"> </w:t>
      </w:r>
    </w:p>
    <w:p w14:paraId="71BEC888" w14:textId="77777777" w:rsidR="00A74FC9" w:rsidRPr="00382108" w:rsidRDefault="00A74FC9" w:rsidP="000B1701">
      <w:pPr>
        <w:rPr>
          <w:rFonts w:cs="Tahoma"/>
          <w:bCs/>
          <w:sz w:val="20"/>
          <w:lang w:val="el-GR"/>
        </w:rPr>
      </w:pPr>
    </w:p>
    <w:p w14:paraId="3F1FECC3" w14:textId="77777777" w:rsidR="00362804" w:rsidRPr="001F4DDA" w:rsidRDefault="00362804" w:rsidP="00362804">
      <w:pPr>
        <w:tabs>
          <w:tab w:val="left" w:pos="2089"/>
        </w:tabs>
        <w:rPr>
          <w:rFonts w:ascii="Times New Roman" w:hAnsi="Times New Roman"/>
          <w:lang w:val="el-GR"/>
        </w:rPr>
      </w:pPr>
      <w:r w:rsidRPr="001F4DDA">
        <w:rPr>
          <w:rFonts w:ascii="Times New Roman" w:hAnsi="Times New Roman"/>
          <w:lang w:val="el-GR"/>
        </w:rPr>
        <w:tab/>
      </w:r>
    </w:p>
    <w:p w14:paraId="46CAC949" w14:textId="77777777" w:rsidR="00361759" w:rsidRDefault="00361759" w:rsidP="0096314D">
      <w:pPr>
        <w:jc w:val="center"/>
        <w:rPr>
          <w:rFonts w:ascii="Arial" w:hAnsi="Arial" w:cs="Arial"/>
          <w:b/>
          <w:szCs w:val="22"/>
          <w:lang w:val="el-GR"/>
        </w:rPr>
      </w:pPr>
    </w:p>
    <w:p w14:paraId="6C98C431" w14:textId="77777777" w:rsidR="00075185" w:rsidRDefault="00075185">
      <w:pPr>
        <w:rPr>
          <w:rFonts w:ascii="Arial" w:hAnsi="Arial" w:cs="Arial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898"/>
        <w:gridCol w:w="6163"/>
      </w:tblGrid>
      <w:tr w:rsidR="00075185" w:rsidRPr="00A239CC" w14:paraId="10ACACB9" w14:textId="77777777">
        <w:tc>
          <w:tcPr>
            <w:tcW w:w="2943" w:type="dxa"/>
          </w:tcPr>
          <w:p w14:paraId="3BAB815D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 xml:space="preserve">Επωνυμία Επιχείρησης </w:t>
            </w:r>
          </w:p>
          <w:p w14:paraId="3D8EA67A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ή Φυσικού Προσώπου:</w:t>
            </w:r>
          </w:p>
        </w:tc>
        <w:tc>
          <w:tcPr>
            <w:tcW w:w="6344" w:type="dxa"/>
          </w:tcPr>
          <w:p w14:paraId="24955A0F" w14:textId="77777777" w:rsidR="00075185" w:rsidRPr="00716D64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6CBD3150" w14:textId="77777777">
        <w:tc>
          <w:tcPr>
            <w:tcW w:w="2943" w:type="dxa"/>
          </w:tcPr>
          <w:p w14:paraId="4B6ADC52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Ταχυδρομική διεύθυνση:</w:t>
            </w:r>
          </w:p>
        </w:tc>
        <w:tc>
          <w:tcPr>
            <w:tcW w:w="6344" w:type="dxa"/>
          </w:tcPr>
          <w:p w14:paraId="5D930895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</w:tbl>
    <w:p w14:paraId="3119CD90" w14:textId="77777777" w:rsidR="00075185" w:rsidRPr="00A239CC" w:rsidRDefault="00075185">
      <w:pPr>
        <w:spacing w:after="120"/>
        <w:rPr>
          <w:rFonts w:ascii="Times New Roman" w:hAnsi="Times New Roman"/>
          <w:lang w:val="el-G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943"/>
        <w:gridCol w:w="6379"/>
      </w:tblGrid>
      <w:tr w:rsidR="00075185" w:rsidRPr="00A239CC" w14:paraId="572381BD" w14:textId="77777777">
        <w:tc>
          <w:tcPr>
            <w:tcW w:w="2943" w:type="dxa"/>
          </w:tcPr>
          <w:p w14:paraId="45EFDEC2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Υπεύθυνος σύνταξης:</w:t>
            </w:r>
          </w:p>
        </w:tc>
        <w:tc>
          <w:tcPr>
            <w:tcW w:w="6379" w:type="dxa"/>
          </w:tcPr>
          <w:p w14:paraId="1E41A354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20FA5297" w14:textId="77777777">
        <w:tc>
          <w:tcPr>
            <w:tcW w:w="2943" w:type="dxa"/>
          </w:tcPr>
          <w:p w14:paraId="083520A8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Υπεύθυνος επικοινωνίας:</w:t>
            </w:r>
          </w:p>
        </w:tc>
        <w:tc>
          <w:tcPr>
            <w:tcW w:w="6379" w:type="dxa"/>
          </w:tcPr>
          <w:p w14:paraId="79327D35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</w:tbl>
    <w:p w14:paraId="3E3F39E8" w14:textId="77777777" w:rsidR="00075185" w:rsidRPr="00A239CC" w:rsidRDefault="00075185">
      <w:pPr>
        <w:spacing w:after="120"/>
        <w:rPr>
          <w:rFonts w:ascii="Times New Roman" w:hAnsi="Times New Roman"/>
          <w:lang w:val="el-G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943"/>
        <w:gridCol w:w="6379"/>
      </w:tblGrid>
      <w:tr w:rsidR="00075185" w:rsidRPr="00A239CC" w14:paraId="16DD85E2" w14:textId="77777777">
        <w:tc>
          <w:tcPr>
            <w:tcW w:w="2943" w:type="dxa"/>
          </w:tcPr>
          <w:p w14:paraId="1A9D44F6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Τηλέφωνο επικοινωνίας:</w:t>
            </w:r>
          </w:p>
        </w:tc>
        <w:tc>
          <w:tcPr>
            <w:tcW w:w="6379" w:type="dxa"/>
          </w:tcPr>
          <w:p w14:paraId="1E6B5661" w14:textId="77777777" w:rsidR="00075185" w:rsidRPr="00A239CC" w:rsidRDefault="00075185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749F4762" w14:textId="77777777">
        <w:tc>
          <w:tcPr>
            <w:tcW w:w="2943" w:type="dxa"/>
          </w:tcPr>
          <w:p w14:paraId="4B65DCE2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 xml:space="preserve">Fax </w:t>
            </w: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επικοινωνίας:</w:t>
            </w:r>
          </w:p>
        </w:tc>
        <w:tc>
          <w:tcPr>
            <w:tcW w:w="6379" w:type="dxa"/>
          </w:tcPr>
          <w:p w14:paraId="1DD7A345" w14:textId="77777777" w:rsidR="00075185" w:rsidRPr="00A239CC" w:rsidRDefault="00075185" w:rsidP="00716D64">
            <w:pPr>
              <w:spacing w:after="120"/>
              <w:rPr>
                <w:rFonts w:ascii="Times New Roman" w:hAnsi="Times New Roman"/>
                <w:lang w:val="el-GR"/>
              </w:rPr>
            </w:pPr>
          </w:p>
        </w:tc>
      </w:tr>
      <w:tr w:rsidR="00075185" w:rsidRPr="00A239CC" w14:paraId="134F8B22" w14:textId="77777777">
        <w:tc>
          <w:tcPr>
            <w:tcW w:w="2943" w:type="dxa"/>
          </w:tcPr>
          <w:p w14:paraId="1D827915" w14:textId="77777777" w:rsidR="00075185" w:rsidRPr="00A239CC" w:rsidRDefault="00075185">
            <w:pPr>
              <w:spacing w:before="60" w:after="120"/>
              <w:rPr>
                <w:rFonts w:ascii="Times New Roman" w:hAnsi="Times New Roman"/>
                <w:b/>
                <w:bCs/>
                <w:i/>
                <w:iCs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E-mail</w:t>
            </w:r>
            <w:r w:rsidRPr="00A239CC">
              <w:rPr>
                <w:rFonts w:ascii="Times New Roman" w:hAnsi="Times New Roman"/>
                <w:b/>
                <w:bCs/>
                <w:i/>
                <w:iCs/>
                <w:lang w:val="el-GR"/>
              </w:rPr>
              <w:t>:</w:t>
            </w:r>
          </w:p>
        </w:tc>
        <w:tc>
          <w:tcPr>
            <w:tcW w:w="6379" w:type="dxa"/>
          </w:tcPr>
          <w:p w14:paraId="316BE57C" w14:textId="77777777" w:rsidR="00075185" w:rsidRPr="00716D64" w:rsidRDefault="00075185">
            <w:pPr>
              <w:spacing w:after="120"/>
              <w:rPr>
                <w:rFonts w:ascii="Times New Roman" w:hAnsi="Times New Roman"/>
                <w:lang w:val="en-US"/>
              </w:rPr>
            </w:pPr>
          </w:p>
        </w:tc>
      </w:tr>
    </w:tbl>
    <w:p w14:paraId="6D995CF5" w14:textId="77777777" w:rsidR="00075185" w:rsidRPr="00A239CC" w:rsidRDefault="00075185">
      <w:pPr>
        <w:rPr>
          <w:rFonts w:ascii="Times New Roman" w:hAnsi="Times New Roman"/>
        </w:rPr>
      </w:pPr>
    </w:p>
    <w:p w14:paraId="2F901964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462AEADE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778122CF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3021491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7FD2AB5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165C1C3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66B29E1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6D673F07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2CE9E09C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235A9E42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66761ECB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5C88434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7289424B" w14:textId="77777777" w:rsidR="00593AF8" w:rsidRDefault="00593AF8">
      <w:pPr>
        <w:rPr>
          <w:rFonts w:ascii="Arial" w:hAnsi="Arial" w:cs="Arial"/>
          <w:b/>
          <w:lang w:val="en-US"/>
        </w:rPr>
      </w:pPr>
    </w:p>
    <w:p w14:paraId="16C1391A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0DB845AF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7155F6A1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09E37734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7660AAFA" w14:textId="77777777" w:rsidR="00FD6B00" w:rsidRDefault="00FD6B00">
      <w:pPr>
        <w:rPr>
          <w:rFonts w:ascii="Arial" w:hAnsi="Arial" w:cs="Arial"/>
          <w:b/>
          <w:lang w:val="en-US"/>
        </w:rPr>
      </w:pPr>
    </w:p>
    <w:p w14:paraId="758C35A6" w14:textId="77777777" w:rsidR="00FD6B00" w:rsidRPr="00FD6B00" w:rsidRDefault="00FD6B00">
      <w:pPr>
        <w:rPr>
          <w:rFonts w:ascii="Arial" w:hAnsi="Arial" w:cs="Arial"/>
          <w:b/>
          <w:lang w:val="en-US"/>
        </w:rPr>
      </w:pPr>
    </w:p>
    <w:p w14:paraId="1EF312D3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6E25E352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3E8EA33F" w14:textId="77777777" w:rsidR="00593AF8" w:rsidRDefault="00593AF8">
      <w:pPr>
        <w:rPr>
          <w:rFonts w:ascii="Arial" w:hAnsi="Arial" w:cs="Arial"/>
          <w:b/>
          <w:lang w:val="el-GR"/>
        </w:rPr>
      </w:pPr>
    </w:p>
    <w:p w14:paraId="01197571" w14:textId="77777777" w:rsidR="00075185" w:rsidRPr="009B0B6D" w:rsidRDefault="00075185">
      <w:pPr>
        <w:rPr>
          <w:rFonts w:ascii="Times New Roman" w:hAnsi="Times New Roman"/>
          <w:b/>
          <w:sz w:val="24"/>
          <w:lang w:val="el-GR"/>
        </w:rPr>
      </w:pPr>
      <w:r w:rsidRPr="009B0B6D">
        <w:rPr>
          <w:rFonts w:ascii="Times New Roman" w:hAnsi="Times New Roman"/>
          <w:b/>
          <w:sz w:val="24"/>
          <w:lang w:val="el-GR"/>
        </w:rPr>
        <w:t>ΠΡΟΤΑΣΕΙΣ / ΠΑΡΑΤΗΡΗΣΕΙΣ</w:t>
      </w:r>
    </w:p>
    <w:p w14:paraId="48BB2374" w14:textId="77777777" w:rsidR="00075185" w:rsidRPr="009B0B6D" w:rsidRDefault="00075185">
      <w:pPr>
        <w:rPr>
          <w:rFonts w:ascii="Times New Roman" w:hAnsi="Times New Roman"/>
          <w:sz w:val="24"/>
          <w:lang w:val="el-GR"/>
        </w:rPr>
      </w:pPr>
    </w:p>
    <w:p w14:paraId="4E4BE3D8" w14:textId="77777777" w:rsidR="00362804" w:rsidRDefault="00075185" w:rsidP="00362804">
      <w:pPr>
        <w:numPr>
          <w:ilvl w:val="0"/>
          <w:numId w:val="2"/>
        </w:numPr>
        <w:rPr>
          <w:rFonts w:ascii="Times New Roman" w:hAnsi="Times New Roman"/>
          <w:b/>
          <w:sz w:val="24"/>
          <w:lang w:val="el-GR"/>
        </w:rPr>
      </w:pPr>
      <w:r w:rsidRPr="009B0B6D">
        <w:rPr>
          <w:rFonts w:ascii="Times New Roman" w:hAnsi="Times New Roman"/>
          <w:b/>
          <w:sz w:val="24"/>
          <w:lang w:val="el-GR"/>
        </w:rPr>
        <w:t xml:space="preserve">ΓΕΝΙΚΕΣ ΠΑΡΑΤΗΡΗΣΕΙΣ ΕΠΙ ΤΟΥ </w:t>
      </w:r>
      <w:r w:rsidR="00CE6F3A">
        <w:rPr>
          <w:rFonts w:ascii="Times New Roman" w:hAnsi="Times New Roman"/>
          <w:b/>
          <w:sz w:val="24"/>
          <w:lang w:val="el-GR"/>
        </w:rPr>
        <w:t>ΣΥΝΟΛΟΥ ΤΩΝ ΤΕΧΝΙΚΏΝ ΠΡΟΔΙΑΓΡΑΦΩΝ</w:t>
      </w:r>
    </w:p>
    <w:p w14:paraId="5070BE71" w14:textId="77777777" w:rsidR="00362804" w:rsidRDefault="00362804" w:rsidP="00362804">
      <w:pPr>
        <w:rPr>
          <w:rFonts w:ascii="Times New Roman" w:hAnsi="Times New Roman"/>
          <w:b/>
          <w:sz w:val="24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362804" w:rsidRPr="0037258D" w14:paraId="49553FAC" w14:textId="77777777" w:rsidTr="0037258D">
        <w:tc>
          <w:tcPr>
            <w:tcW w:w="9287" w:type="dxa"/>
          </w:tcPr>
          <w:p w14:paraId="1046E140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A3C12D2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3DAAA91A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572627BB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6DCF103D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3BAEF629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4226626E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559AE024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3195982D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52FBBAAE" w14:textId="77777777" w:rsidR="00362804" w:rsidRPr="00CE6F3A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1E35983A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091DBBF2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54BFE258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605B22FB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2359EF4C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4C3DF09A" w14:textId="77777777" w:rsidR="00350DAD" w:rsidRPr="00CE6F3A" w:rsidRDefault="00350DAD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7F443469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  <w:p w14:paraId="769B92A2" w14:textId="77777777" w:rsidR="00362804" w:rsidRPr="0037258D" w:rsidRDefault="00362804" w:rsidP="00362804">
            <w:pPr>
              <w:rPr>
                <w:rFonts w:ascii="Times New Roman" w:hAnsi="Times New Roman"/>
                <w:b/>
                <w:sz w:val="24"/>
                <w:lang w:val="el-GR"/>
              </w:rPr>
            </w:pPr>
          </w:p>
        </w:tc>
      </w:tr>
    </w:tbl>
    <w:p w14:paraId="667875D6" w14:textId="77777777" w:rsidR="00362804" w:rsidRPr="009B0B6D" w:rsidRDefault="00362804" w:rsidP="00362804">
      <w:pPr>
        <w:rPr>
          <w:rFonts w:ascii="Times New Roman" w:hAnsi="Times New Roman"/>
          <w:b/>
          <w:sz w:val="24"/>
          <w:lang w:val="el-GR"/>
        </w:rPr>
      </w:pPr>
    </w:p>
    <w:p w14:paraId="364D701B" w14:textId="77777777" w:rsidR="00075185" w:rsidRPr="009B0B6D" w:rsidRDefault="00075185">
      <w:pPr>
        <w:rPr>
          <w:rFonts w:ascii="Times New Roman" w:hAnsi="Times New Roman"/>
          <w:sz w:val="24"/>
          <w:lang w:val="el-GR"/>
        </w:rPr>
      </w:pPr>
    </w:p>
    <w:p w14:paraId="53D27BB9" w14:textId="77777777" w:rsidR="00075185" w:rsidRDefault="00075185">
      <w:pPr>
        <w:rPr>
          <w:rFonts w:ascii="Arial" w:hAnsi="Arial" w:cs="Arial"/>
          <w:lang w:val="el-GR"/>
        </w:rPr>
      </w:pPr>
    </w:p>
    <w:p w14:paraId="4CE13FB9" w14:textId="77777777" w:rsidR="00075185" w:rsidRDefault="00075185">
      <w:pPr>
        <w:rPr>
          <w:rFonts w:ascii="Arial" w:hAnsi="Arial" w:cs="Arial"/>
          <w:lang w:val="el-GR"/>
        </w:rPr>
      </w:pPr>
    </w:p>
    <w:p w14:paraId="78567C0A" w14:textId="77777777" w:rsidR="00075185" w:rsidRPr="00362804" w:rsidRDefault="00075185">
      <w:pPr>
        <w:rPr>
          <w:rFonts w:ascii="Arial" w:hAnsi="Arial" w:cs="Arial"/>
          <w:lang w:val="el-GR"/>
        </w:rPr>
      </w:pPr>
    </w:p>
    <w:p w14:paraId="28E171B0" w14:textId="77777777" w:rsidR="00075185" w:rsidRDefault="00075185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br w:type="page"/>
      </w:r>
    </w:p>
    <w:p w14:paraId="6BD32FB2" w14:textId="77777777" w:rsidR="00075185" w:rsidRPr="00F00B3A" w:rsidRDefault="00075185" w:rsidP="00F00B3A">
      <w:pPr>
        <w:numPr>
          <w:ilvl w:val="0"/>
          <w:numId w:val="2"/>
        </w:numPr>
        <w:spacing w:after="120"/>
        <w:rPr>
          <w:rFonts w:ascii="Arial" w:hAnsi="Arial" w:cs="Arial"/>
          <w:lang w:val="en-US"/>
        </w:rPr>
      </w:pPr>
      <w:r w:rsidRPr="00F00B3A">
        <w:rPr>
          <w:rFonts w:ascii="Times New Roman" w:hAnsi="Times New Roman"/>
          <w:b/>
          <w:sz w:val="24"/>
          <w:lang w:val="el-GR"/>
        </w:rPr>
        <w:t>ΕΙΔΙΚΕΣ ΠΑΡΑΤΗΡΗΣΕΙΣ</w:t>
      </w:r>
      <w:r w:rsidR="00C1421E" w:rsidRPr="00F00B3A">
        <w:rPr>
          <w:rFonts w:ascii="Times New Roman" w:hAnsi="Times New Roman"/>
          <w:b/>
          <w:sz w:val="24"/>
          <w:lang w:val="el-GR"/>
        </w:rPr>
        <w:t xml:space="preserve"> : </w:t>
      </w:r>
      <w:r w:rsidRPr="00F00B3A">
        <w:rPr>
          <w:rFonts w:ascii="Times New Roman" w:hAnsi="Times New Roman"/>
          <w:b/>
          <w:sz w:val="24"/>
          <w:lang w:val="el-GR"/>
        </w:rPr>
        <w:t xml:space="preserve"> </w:t>
      </w:r>
      <w:r w:rsidR="005F572A" w:rsidRPr="00F00B3A">
        <w:rPr>
          <w:rFonts w:ascii="Times New Roman" w:hAnsi="Times New Roman"/>
          <w:b/>
          <w:sz w:val="24"/>
          <w:lang w:val="el-GR"/>
        </w:rPr>
        <w:t xml:space="preserve">ΤΕΧΝΙΚΕΣ ΠΡΟΔΙΑΓΡΑΦΕΣ 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694"/>
        <w:gridCol w:w="1701"/>
        <w:gridCol w:w="1985"/>
        <w:gridCol w:w="3260"/>
      </w:tblGrid>
      <w:tr w:rsidR="00765CCE" w:rsidRPr="0096314D" w14:paraId="65C68032" w14:textId="77777777" w:rsidTr="00873E87">
        <w:tc>
          <w:tcPr>
            <w:tcW w:w="2694" w:type="dxa"/>
            <w:shd w:val="clear" w:color="auto" w:fill="D9D9D9"/>
            <w:vAlign w:val="center"/>
          </w:tcPr>
          <w:p w14:paraId="1FD9B9CD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Τίτλος Παραγράφου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 xml:space="preserve"> Αναφοράς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B9A3F1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Σελίδα / -ες αναφοράς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32D356C7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70B4DE71" w14:textId="77777777" w:rsidR="00765CCE" w:rsidRPr="00A239CC" w:rsidRDefault="00765CCE" w:rsidP="00873E87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</w:pPr>
            <w:r w:rsidRPr="00A239CC">
              <w:rPr>
                <w:rFonts w:ascii="Times New Roman" w:hAnsi="Times New Roman"/>
                <w:b/>
                <w:bCs/>
                <w:sz w:val="20"/>
                <w:szCs w:val="20"/>
                <w:lang w:val="el-GR"/>
              </w:rPr>
              <w:t>ΠΑΡΑΤΗΡΗΣΕΙΣ / ΣΧΟΛΙΑ / ΠΡΟΤΑΣΕΙΣ</w:t>
            </w:r>
          </w:p>
        </w:tc>
      </w:tr>
      <w:tr w:rsidR="00765CCE" w14:paraId="7402FC14" w14:textId="77777777" w:rsidTr="00873E87">
        <w:tc>
          <w:tcPr>
            <w:tcW w:w="2694" w:type="dxa"/>
          </w:tcPr>
          <w:p w14:paraId="0B30F4C7" w14:textId="77777777" w:rsidR="00765CCE" w:rsidRPr="000C0ACD" w:rsidRDefault="00765CCE" w:rsidP="000C0ACD">
            <w:pPr>
              <w:spacing w:after="120"/>
              <w:rPr>
                <w:rFonts w:ascii="Tahoma,Bold" w:hAnsi="Tahoma,Bold" w:cs="Tahoma,Bold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701" w:type="dxa"/>
          </w:tcPr>
          <w:p w14:paraId="702B3E5F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4604B8AC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3E2D898F" w14:textId="77777777" w:rsidR="000C0ACD" w:rsidRDefault="000C0ACD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6F172C14" w14:textId="77777777" w:rsidTr="00873E87">
        <w:tc>
          <w:tcPr>
            <w:tcW w:w="2694" w:type="dxa"/>
          </w:tcPr>
          <w:p w14:paraId="318D6FE5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1A0A7BEF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1F414E34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2761D438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4AEBB50F" w14:textId="77777777" w:rsidTr="00873E87">
        <w:tc>
          <w:tcPr>
            <w:tcW w:w="2694" w:type="dxa"/>
          </w:tcPr>
          <w:p w14:paraId="6702DCE5" w14:textId="77777777" w:rsidR="00765CCE" w:rsidRDefault="00765CCE" w:rsidP="000E5524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73E1311A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2125B293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3E407C42" w14:textId="77777777" w:rsidR="00765CCE" w:rsidRPr="00F954AC" w:rsidRDefault="00765CCE" w:rsidP="00F954AC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4842E269" w14:textId="77777777" w:rsidTr="00873E87">
        <w:tc>
          <w:tcPr>
            <w:tcW w:w="2694" w:type="dxa"/>
          </w:tcPr>
          <w:p w14:paraId="4F8DEC6C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12B3BB43" w14:textId="77777777" w:rsidR="00765CCE" w:rsidRPr="00F954AC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n-US"/>
              </w:rPr>
            </w:pPr>
          </w:p>
        </w:tc>
        <w:tc>
          <w:tcPr>
            <w:tcW w:w="1985" w:type="dxa"/>
          </w:tcPr>
          <w:p w14:paraId="1423AC85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379E201E" w14:textId="77777777" w:rsidR="00765CCE" w:rsidRPr="00F954AC" w:rsidRDefault="00765CCE" w:rsidP="00F954AC">
            <w:pPr>
              <w:spacing w:after="120"/>
              <w:jc w:val="left"/>
              <w:rPr>
                <w:rFonts w:ascii="Arial" w:hAnsi="Arial" w:cs="Arial"/>
                <w:lang w:val="el-GR"/>
              </w:rPr>
            </w:pPr>
          </w:p>
        </w:tc>
      </w:tr>
      <w:tr w:rsidR="00765CCE" w14:paraId="3878E59A" w14:textId="77777777" w:rsidTr="00873E87">
        <w:tc>
          <w:tcPr>
            <w:tcW w:w="2694" w:type="dxa"/>
          </w:tcPr>
          <w:p w14:paraId="48F4A2DF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6C191ED9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1AC162DF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07FAB831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</w:tr>
      <w:tr w:rsidR="00765CCE" w14:paraId="31D29BFC" w14:textId="77777777" w:rsidTr="00873E87">
        <w:tc>
          <w:tcPr>
            <w:tcW w:w="2694" w:type="dxa"/>
          </w:tcPr>
          <w:p w14:paraId="110D0875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1701" w:type="dxa"/>
          </w:tcPr>
          <w:p w14:paraId="3C0A3D3B" w14:textId="77777777" w:rsidR="00765CCE" w:rsidRDefault="00765CCE" w:rsidP="00873E87">
            <w:pPr>
              <w:spacing w:after="120"/>
              <w:rPr>
                <w:rFonts w:ascii="Arial" w:hAnsi="Arial" w:cs="Arial"/>
                <w:highlight w:val="cyan"/>
                <w:lang w:val="el-GR"/>
              </w:rPr>
            </w:pPr>
          </w:p>
        </w:tc>
        <w:tc>
          <w:tcPr>
            <w:tcW w:w="1985" w:type="dxa"/>
          </w:tcPr>
          <w:p w14:paraId="6FDBDA45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  <w:tc>
          <w:tcPr>
            <w:tcW w:w="3260" w:type="dxa"/>
          </w:tcPr>
          <w:p w14:paraId="6051811A" w14:textId="77777777" w:rsidR="00765CCE" w:rsidRDefault="00765CCE" w:rsidP="00873E87">
            <w:pPr>
              <w:spacing w:after="120"/>
              <w:rPr>
                <w:rFonts w:ascii="Arial" w:hAnsi="Arial" w:cs="Arial"/>
                <w:lang w:val="el-GR"/>
              </w:rPr>
            </w:pPr>
          </w:p>
        </w:tc>
      </w:tr>
    </w:tbl>
    <w:p w14:paraId="77B6EEB5" w14:textId="77777777" w:rsidR="00765CCE" w:rsidRPr="000C0ACD" w:rsidRDefault="00765CCE">
      <w:pPr>
        <w:spacing w:after="120"/>
        <w:rPr>
          <w:rFonts w:ascii="Arial" w:hAnsi="Arial" w:cs="Arial"/>
          <w:lang w:val="el-GR"/>
        </w:rPr>
      </w:pPr>
    </w:p>
    <w:p w14:paraId="3FF07FA1" w14:textId="77777777" w:rsidR="00075185" w:rsidRDefault="00075185">
      <w:pPr>
        <w:spacing w:after="120"/>
        <w:rPr>
          <w:rFonts w:ascii="Arial" w:hAnsi="Arial" w:cs="Arial"/>
          <w:lang w:val="el-GR"/>
        </w:rPr>
      </w:pPr>
    </w:p>
    <w:p w14:paraId="085D104B" w14:textId="77777777" w:rsidR="00075185" w:rsidRDefault="00075185">
      <w:pPr>
        <w:rPr>
          <w:rFonts w:ascii="Arial" w:hAnsi="Arial" w:cs="Arial"/>
          <w:lang w:val="el-GR"/>
        </w:rPr>
      </w:pPr>
    </w:p>
    <w:p w14:paraId="7546C7B0" w14:textId="77777777" w:rsidR="00554CD9" w:rsidRDefault="00554CD9" w:rsidP="00EA4F62">
      <w:pPr>
        <w:rPr>
          <w:rFonts w:ascii="Arial" w:hAnsi="Arial" w:cs="Arial"/>
          <w:lang w:val="el-GR"/>
        </w:rPr>
      </w:pPr>
    </w:p>
    <w:sectPr w:rsidR="00554CD9" w:rsidSect="0096314D">
      <w:headerReference w:type="default" r:id="rId8"/>
      <w:footerReference w:type="default" r:id="rId9"/>
      <w:pgSz w:w="11907" w:h="16840" w:code="9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D00B" w14:textId="77777777" w:rsidR="00BF5C10" w:rsidRDefault="00BF5C10">
      <w:r>
        <w:separator/>
      </w:r>
    </w:p>
  </w:endnote>
  <w:endnote w:type="continuationSeparator" w:id="0">
    <w:p w14:paraId="1E4B4C20" w14:textId="77777777" w:rsidR="00BF5C10" w:rsidRDefault="00BF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9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3E07" w14:textId="77777777" w:rsidR="0078564C" w:rsidRDefault="0078564C">
    <w:pPr>
      <w:pStyle w:val="a3"/>
      <w:rPr>
        <w:lang w:val="el-GR"/>
      </w:rPr>
    </w:pP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l-GR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</w:r>
    <w:r>
      <w:rPr>
        <w:rStyle w:val="a5"/>
        <w:lang w:val="en-US"/>
      </w:rPr>
      <w:tab/>
      <w:t xml:space="preserve">   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493E79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lang w:val="el-GR"/>
      </w:rPr>
      <w:t>-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493E79">
      <w:rPr>
        <w:rStyle w:val="a5"/>
        <w:noProof/>
      </w:rPr>
      <w:t>3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EB09" w14:textId="77777777" w:rsidR="00BF5C10" w:rsidRDefault="00BF5C10">
      <w:r>
        <w:separator/>
      </w:r>
    </w:p>
  </w:footnote>
  <w:footnote w:type="continuationSeparator" w:id="0">
    <w:p w14:paraId="78F6BBF0" w14:textId="77777777" w:rsidR="00BF5C10" w:rsidRDefault="00BF5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3" w:type="dxa"/>
      <w:tblLook w:val="0000" w:firstRow="0" w:lastRow="0" w:firstColumn="0" w:lastColumn="0" w:noHBand="0" w:noVBand="0"/>
    </w:tblPr>
    <w:tblGrid>
      <w:gridCol w:w="3942"/>
      <w:gridCol w:w="5361"/>
    </w:tblGrid>
    <w:tr w:rsidR="0078564C" w14:paraId="07AFD1E7" w14:textId="77777777" w:rsidTr="00FD6B00">
      <w:tblPrEx>
        <w:tblCellMar>
          <w:top w:w="0" w:type="dxa"/>
          <w:bottom w:w="0" w:type="dxa"/>
        </w:tblCellMar>
      </w:tblPrEx>
      <w:trPr>
        <w:trHeight w:val="874"/>
      </w:trPr>
      <w:tc>
        <w:tcPr>
          <w:tcW w:w="3942" w:type="dxa"/>
        </w:tcPr>
        <w:p w14:paraId="22742D16" w14:textId="77777777" w:rsidR="0078564C" w:rsidRPr="009B0B6D" w:rsidRDefault="0078564C" w:rsidP="009B0B6D">
          <w:pPr>
            <w:pStyle w:val="a4"/>
            <w:rPr>
              <w:lang w:val="en-US"/>
            </w:rPr>
          </w:pPr>
        </w:p>
        <w:p w14:paraId="5DF27012" w14:textId="77777777" w:rsidR="0078564C" w:rsidRPr="00361759" w:rsidRDefault="0078564C" w:rsidP="00FD6B00">
          <w:pPr>
            <w:jc w:val="left"/>
            <w:rPr>
              <w:rFonts w:ascii="Calibri" w:hAnsi="Calibri"/>
              <w:lang w:val="en-US"/>
            </w:rPr>
          </w:pPr>
        </w:p>
      </w:tc>
      <w:tc>
        <w:tcPr>
          <w:tcW w:w="5361" w:type="dxa"/>
          <w:vAlign w:val="bottom"/>
        </w:tcPr>
        <w:p w14:paraId="38C23C87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  <w:p w14:paraId="0E98E6A8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  <w:p w14:paraId="1AD565D1" w14:textId="77777777" w:rsidR="0078564C" w:rsidRPr="00A239CC" w:rsidRDefault="0078564C">
          <w:pPr>
            <w:pStyle w:val="a4"/>
            <w:rPr>
              <w:rFonts w:ascii="Times New Roman" w:hAnsi="Times New Roman" w:cs="Times New Roman"/>
            </w:rPr>
          </w:pPr>
        </w:p>
      </w:tc>
    </w:tr>
  </w:tbl>
  <w:p w14:paraId="7F144FA0" w14:textId="77777777" w:rsidR="0078564C" w:rsidRDefault="0078564C">
    <w:pPr>
      <w:pStyle w:val="a4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5452C"/>
    <w:multiLevelType w:val="hybridMultilevel"/>
    <w:tmpl w:val="B804EE6E"/>
    <w:lvl w:ilvl="0" w:tplc="B3123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047013"/>
    <w:multiLevelType w:val="hybridMultilevel"/>
    <w:tmpl w:val="1FCAECE2"/>
    <w:lvl w:ilvl="0" w:tplc="040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43FD9"/>
    <w:multiLevelType w:val="hybridMultilevel"/>
    <w:tmpl w:val="76623320"/>
    <w:lvl w:ilvl="0" w:tplc="B07C2A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50343"/>
    <w:multiLevelType w:val="multilevel"/>
    <w:tmpl w:val="FD1CDD4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168210069">
    <w:abstractNumId w:val="3"/>
  </w:num>
  <w:num w:numId="2" w16cid:durableId="812870064">
    <w:abstractNumId w:val="0"/>
  </w:num>
  <w:num w:numId="3" w16cid:durableId="1359698213">
    <w:abstractNumId w:val="1"/>
  </w:num>
  <w:num w:numId="4" w16cid:durableId="406805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C4"/>
    <w:rsid w:val="00003573"/>
    <w:rsid w:val="00006DB8"/>
    <w:rsid w:val="000151A0"/>
    <w:rsid w:val="00023CC4"/>
    <w:rsid w:val="000317B2"/>
    <w:rsid w:val="00032F98"/>
    <w:rsid w:val="0003680E"/>
    <w:rsid w:val="00040443"/>
    <w:rsid w:val="00045FBB"/>
    <w:rsid w:val="00064A07"/>
    <w:rsid w:val="0007097E"/>
    <w:rsid w:val="00075185"/>
    <w:rsid w:val="000A4D37"/>
    <w:rsid w:val="000A7A52"/>
    <w:rsid w:val="000B1701"/>
    <w:rsid w:val="000B2E1F"/>
    <w:rsid w:val="000B3D58"/>
    <w:rsid w:val="000B4047"/>
    <w:rsid w:val="000B49C1"/>
    <w:rsid w:val="000C0ACD"/>
    <w:rsid w:val="000D13EA"/>
    <w:rsid w:val="000E2709"/>
    <w:rsid w:val="000E4508"/>
    <w:rsid w:val="000E5524"/>
    <w:rsid w:val="000E768A"/>
    <w:rsid w:val="00113C6A"/>
    <w:rsid w:val="00132CF7"/>
    <w:rsid w:val="001340C8"/>
    <w:rsid w:val="00137D3C"/>
    <w:rsid w:val="0015372C"/>
    <w:rsid w:val="0017527F"/>
    <w:rsid w:val="00181EC3"/>
    <w:rsid w:val="001850B4"/>
    <w:rsid w:val="001860BC"/>
    <w:rsid w:val="001A105A"/>
    <w:rsid w:val="001B59B0"/>
    <w:rsid w:val="001D0A2E"/>
    <w:rsid w:val="001D53EE"/>
    <w:rsid w:val="001D6046"/>
    <w:rsid w:val="001E0F7F"/>
    <w:rsid w:val="001E72BE"/>
    <w:rsid w:val="001F4DDA"/>
    <w:rsid w:val="00220F02"/>
    <w:rsid w:val="00226FEC"/>
    <w:rsid w:val="00253EA4"/>
    <w:rsid w:val="00253F9E"/>
    <w:rsid w:val="00265469"/>
    <w:rsid w:val="00271869"/>
    <w:rsid w:val="002966B5"/>
    <w:rsid w:val="002A658C"/>
    <w:rsid w:val="002C3340"/>
    <w:rsid w:val="002C6487"/>
    <w:rsid w:val="002D42B9"/>
    <w:rsid w:val="002D63A9"/>
    <w:rsid w:val="002F216A"/>
    <w:rsid w:val="00303CF1"/>
    <w:rsid w:val="003108D2"/>
    <w:rsid w:val="003214EC"/>
    <w:rsid w:val="00322573"/>
    <w:rsid w:val="00324E90"/>
    <w:rsid w:val="003508EC"/>
    <w:rsid w:val="00350DAD"/>
    <w:rsid w:val="003536EC"/>
    <w:rsid w:val="00355AB8"/>
    <w:rsid w:val="00361759"/>
    <w:rsid w:val="00362804"/>
    <w:rsid w:val="0037258D"/>
    <w:rsid w:val="00381C97"/>
    <w:rsid w:val="00382108"/>
    <w:rsid w:val="003A1878"/>
    <w:rsid w:val="003A5332"/>
    <w:rsid w:val="003B10A2"/>
    <w:rsid w:val="003B6516"/>
    <w:rsid w:val="003D0C39"/>
    <w:rsid w:val="003E5C11"/>
    <w:rsid w:val="00407E49"/>
    <w:rsid w:val="00414263"/>
    <w:rsid w:val="0045505D"/>
    <w:rsid w:val="00465DA7"/>
    <w:rsid w:val="00475864"/>
    <w:rsid w:val="004772B4"/>
    <w:rsid w:val="00483C56"/>
    <w:rsid w:val="00484C15"/>
    <w:rsid w:val="00485D25"/>
    <w:rsid w:val="00491253"/>
    <w:rsid w:val="00493E79"/>
    <w:rsid w:val="004B09C7"/>
    <w:rsid w:val="004B4EDA"/>
    <w:rsid w:val="004D01B7"/>
    <w:rsid w:val="004D21EE"/>
    <w:rsid w:val="004D3FDF"/>
    <w:rsid w:val="004D51C0"/>
    <w:rsid w:val="004F66D0"/>
    <w:rsid w:val="005132DA"/>
    <w:rsid w:val="00522EEC"/>
    <w:rsid w:val="005267D5"/>
    <w:rsid w:val="005453E9"/>
    <w:rsid w:val="00554CD9"/>
    <w:rsid w:val="00566EA7"/>
    <w:rsid w:val="00570942"/>
    <w:rsid w:val="00587B35"/>
    <w:rsid w:val="00593AF8"/>
    <w:rsid w:val="005A0E50"/>
    <w:rsid w:val="005C70BD"/>
    <w:rsid w:val="005D7830"/>
    <w:rsid w:val="005E2274"/>
    <w:rsid w:val="005E752A"/>
    <w:rsid w:val="005F572A"/>
    <w:rsid w:val="006040F0"/>
    <w:rsid w:val="00605C2B"/>
    <w:rsid w:val="00605EFB"/>
    <w:rsid w:val="00611701"/>
    <w:rsid w:val="006269B5"/>
    <w:rsid w:val="00636A1E"/>
    <w:rsid w:val="0064748C"/>
    <w:rsid w:val="006638E3"/>
    <w:rsid w:val="00680C76"/>
    <w:rsid w:val="006D3A8B"/>
    <w:rsid w:val="006E6E12"/>
    <w:rsid w:val="006F304C"/>
    <w:rsid w:val="006F4B30"/>
    <w:rsid w:val="00716D64"/>
    <w:rsid w:val="00721BAD"/>
    <w:rsid w:val="00746D6A"/>
    <w:rsid w:val="00750B62"/>
    <w:rsid w:val="00757BB6"/>
    <w:rsid w:val="00765271"/>
    <w:rsid w:val="00765CCE"/>
    <w:rsid w:val="0077268B"/>
    <w:rsid w:val="00772E2A"/>
    <w:rsid w:val="0077650F"/>
    <w:rsid w:val="0077667A"/>
    <w:rsid w:val="0078564C"/>
    <w:rsid w:val="0078568B"/>
    <w:rsid w:val="00786965"/>
    <w:rsid w:val="00794AAD"/>
    <w:rsid w:val="007B7A86"/>
    <w:rsid w:val="007C1E7A"/>
    <w:rsid w:val="007E7436"/>
    <w:rsid w:val="007F3692"/>
    <w:rsid w:val="008126D7"/>
    <w:rsid w:val="00844FA9"/>
    <w:rsid w:val="00846EA9"/>
    <w:rsid w:val="00860701"/>
    <w:rsid w:val="00865E20"/>
    <w:rsid w:val="00872395"/>
    <w:rsid w:val="00873E87"/>
    <w:rsid w:val="008808A4"/>
    <w:rsid w:val="00881D02"/>
    <w:rsid w:val="0089513C"/>
    <w:rsid w:val="008A06D0"/>
    <w:rsid w:val="008A2656"/>
    <w:rsid w:val="008A648E"/>
    <w:rsid w:val="008B76CB"/>
    <w:rsid w:val="008C1EEB"/>
    <w:rsid w:val="008F1C8D"/>
    <w:rsid w:val="008F382F"/>
    <w:rsid w:val="009008A1"/>
    <w:rsid w:val="00905D4D"/>
    <w:rsid w:val="00915EB4"/>
    <w:rsid w:val="00936550"/>
    <w:rsid w:val="009406F6"/>
    <w:rsid w:val="00943A27"/>
    <w:rsid w:val="00955A8A"/>
    <w:rsid w:val="00956E0C"/>
    <w:rsid w:val="00961961"/>
    <w:rsid w:val="0096314D"/>
    <w:rsid w:val="0099693B"/>
    <w:rsid w:val="009B0B6D"/>
    <w:rsid w:val="009C347D"/>
    <w:rsid w:val="009F12D2"/>
    <w:rsid w:val="00A05A68"/>
    <w:rsid w:val="00A07187"/>
    <w:rsid w:val="00A14092"/>
    <w:rsid w:val="00A239CC"/>
    <w:rsid w:val="00A23A54"/>
    <w:rsid w:val="00A26A4C"/>
    <w:rsid w:val="00A74FC9"/>
    <w:rsid w:val="00A960F0"/>
    <w:rsid w:val="00AD07AD"/>
    <w:rsid w:val="00AF6059"/>
    <w:rsid w:val="00B01113"/>
    <w:rsid w:val="00B03DEF"/>
    <w:rsid w:val="00B04865"/>
    <w:rsid w:val="00B10172"/>
    <w:rsid w:val="00B14E0E"/>
    <w:rsid w:val="00B23798"/>
    <w:rsid w:val="00B30AFA"/>
    <w:rsid w:val="00B412AF"/>
    <w:rsid w:val="00B432C9"/>
    <w:rsid w:val="00B46B8A"/>
    <w:rsid w:val="00B52796"/>
    <w:rsid w:val="00B949FF"/>
    <w:rsid w:val="00B97DBE"/>
    <w:rsid w:val="00BA67AE"/>
    <w:rsid w:val="00BC2398"/>
    <w:rsid w:val="00BC5275"/>
    <w:rsid w:val="00BD1472"/>
    <w:rsid w:val="00BD18A4"/>
    <w:rsid w:val="00BD62BC"/>
    <w:rsid w:val="00BF5C10"/>
    <w:rsid w:val="00BF7AE2"/>
    <w:rsid w:val="00C007B2"/>
    <w:rsid w:val="00C12C67"/>
    <w:rsid w:val="00C13EA5"/>
    <w:rsid w:val="00C1421E"/>
    <w:rsid w:val="00C473B2"/>
    <w:rsid w:val="00C74ADA"/>
    <w:rsid w:val="00C8172A"/>
    <w:rsid w:val="00CC0193"/>
    <w:rsid w:val="00CD0BE8"/>
    <w:rsid w:val="00CD4F08"/>
    <w:rsid w:val="00CE6F3A"/>
    <w:rsid w:val="00CE7D0D"/>
    <w:rsid w:val="00CF5910"/>
    <w:rsid w:val="00D0080F"/>
    <w:rsid w:val="00D1268C"/>
    <w:rsid w:val="00D3282A"/>
    <w:rsid w:val="00D53168"/>
    <w:rsid w:val="00D6709D"/>
    <w:rsid w:val="00DA4D52"/>
    <w:rsid w:val="00DB2A88"/>
    <w:rsid w:val="00DB2D36"/>
    <w:rsid w:val="00E016CB"/>
    <w:rsid w:val="00E048F0"/>
    <w:rsid w:val="00E06638"/>
    <w:rsid w:val="00E20D3F"/>
    <w:rsid w:val="00E363DD"/>
    <w:rsid w:val="00E40BEF"/>
    <w:rsid w:val="00E566E8"/>
    <w:rsid w:val="00E66691"/>
    <w:rsid w:val="00E728CB"/>
    <w:rsid w:val="00E85243"/>
    <w:rsid w:val="00E90AC1"/>
    <w:rsid w:val="00EA4F62"/>
    <w:rsid w:val="00EB5DCB"/>
    <w:rsid w:val="00ED3319"/>
    <w:rsid w:val="00ED5832"/>
    <w:rsid w:val="00F00B3A"/>
    <w:rsid w:val="00F2653C"/>
    <w:rsid w:val="00F36A43"/>
    <w:rsid w:val="00F62ED3"/>
    <w:rsid w:val="00F65264"/>
    <w:rsid w:val="00F67073"/>
    <w:rsid w:val="00F71082"/>
    <w:rsid w:val="00F7753C"/>
    <w:rsid w:val="00F954AC"/>
    <w:rsid w:val="00FA588A"/>
    <w:rsid w:val="00FA6805"/>
    <w:rsid w:val="00FB60A6"/>
    <w:rsid w:val="00FC3CAF"/>
    <w:rsid w:val="00FD6B00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29CD3A3"/>
  <w15:chartTrackingRefBased/>
  <w15:docId w15:val="{0D3718EC-EEDF-4C94-9E8D-55332FEC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ahoma" w:hAnsi="Tahoma"/>
      <w:sz w:val="22"/>
      <w:szCs w:val="24"/>
      <w:lang w:val="en-GB" w:eastAsia="en-US"/>
    </w:rPr>
  </w:style>
  <w:style w:type="paragraph" w:styleId="1">
    <w:name w:val="heading 1"/>
    <w:basedOn w:val="a"/>
    <w:next w:val="a"/>
    <w:autoRedefine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autoRedefine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autoRedefine/>
    <w:pPr>
      <w:pBdr>
        <w:top w:val="single" w:sz="4" w:space="1" w:color="auto"/>
      </w:pBdr>
      <w:tabs>
        <w:tab w:val="center" w:pos="4680"/>
        <w:tab w:val="left" w:pos="5580"/>
        <w:tab w:val="right" w:pos="6840"/>
        <w:tab w:val="left" w:pos="8820"/>
      </w:tabs>
    </w:pPr>
    <w:rPr>
      <w:sz w:val="20"/>
    </w:rPr>
  </w:style>
  <w:style w:type="paragraph" w:styleId="a4">
    <w:name w:val="header"/>
    <w:basedOn w:val="a"/>
    <w:autoRedefine/>
    <w:pPr>
      <w:tabs>
        <w:tab w:val="left" w:pos="4140"/>
        <w:tab w:val="left" w:pos="7740"/>
        <w:tab w:val="left" w:pos="8280"/>
      </w:tabs>
      <w:spacing w:before="40" w:after="40"/>
      <w:jc w:val="left"/>
    </w:pPr>
    <w:rPr>
      <w:rFonts w:ascii="Arial" w:hAnsi="Arial" w:cs="Arial"/>
      <w:sz w:val="18"/>
      <w:lang w:val="el-GR"/>
    </w:rPr>
  </w:style>
  <w:style w:type="character" w:styleId="a5">
    <w:name w:val="page number"/>
    <w:rPr>
      <w:rFonts w:ascii="Tahoma" w:hAnsi="Tahoma"/>
      <w:sz w:val="20"/>
    </w:rPr>
  </w:style>
  <w:style w:type="paragraph" w:customStyle="1" w:styleId="StyleTitlosergouBold">
    <w:name w:val="Style Titlos ergou + Bold"/>
    <w:basedOn w:val="3"/>
    <w:autoRedefine/>
    <w:pPr>
      <w:jc w:val="left"/>
    </w:pPr>
    <w:rPr>
      <w:rFonts w:cs="Times New Roman"/>
      <w:b w:val="0"/>
      <w:bCs w:val="0"/>
      <w:szCs w:val="22"/>
    </w:rPr>
  </w:style>
  <w:style w:type="character" w:styleId="-">
    <w:name w:val="Hyperlink"/>
    <w:rPr>
      <w:color w:val="0000FF"/>
      <w:u w:val="single"/>
    </w:rPr>
  </w:style>
  <w:style w:type="paragraph" w:styleId="10">
    <w:name w:val="toc 1"/>
    <w:basedOn w:val="a"/>
    <w:next w:val="a"/>
    <w:autoRedefine/>
    <w:semiHidden/>
    <w:pPr>
      <w:jc w:val="left"/>
    </w:pPr>
  </w:style>
  <w:style w:type="paragraph" w:styleId="20">
    <w:name w:val="toc 2"/>
    <w:basedOn w:val="a"/>
    <w:next w:val="a"/>
    <w:autoRedefine/>
    <w:semiHidden/>
    <w:pPr>
      <w:ind w:left="240"/>
      <w:jc w:val="left"/>
    </w:pPr>
  </w:style>
  <w:style w:type="paragraph" w:styleId="30">
    <w:name w:val="toc 3"/>
    <w:basedOn w:val="a"/>
    <w:next w:val="a"/>
    <w:autoRedefine/>
    <w:semiHidden/>
    <w:pPr>
      <w:ind w:left="480"/>
      <w:jc w:val="left"/>
    </w:pPr>
  </w:style>
  <w:style w:type="paragraph" w:customStyle="1" w:styleId="a6">
    <w:name w:val="ΘΕΜΑ ΠΕΡΙΕΧΟΜΕΝΟ"/>
    <w:basedOn w:val="a"/>
    <w:pPr>
      <w:keepLines/>
    </w:pPr>
    <w:rPr>
      <w:rFonts w:ascii="Arial" w:hAnsi="Arial"/>
      <w:b/>
      <w:i/>
      <w:color w:val="000080"/>
      <w:kern w:val="22"/>
      <w:sz w:val="24"/>
      <w:szCs w:val="20"/>
      <w:lang w:val="el-GR" w:eastAsia="el-GR"/>
    </w:rPr>
  </w:style>
  <w:style w:type="paragraph" w:customStyle="1" w:styleId="11">
    <w:name w:val="Κείμενο πλαισίου1"/>
    <w:basedOn w:val="a"/>
    <w:semiHidden/>
    <w:rPr>
      <w:rFonts w:cs="Tahoma"/>
      <w:sz w:val="16"/>
      <w:szCs w:val="16"/>
    </w:rPr>
  </w:style>
  <w:style w:type="paragraph" w:customStyle="1" w:styleId="CharChar1">
    <w:name w:val=" Char Char1"/>
    <w:basedOn w:val="a"/>
    <w:pPr>
      <w:spacing w:after="160" w:line="240" w:lineRule="exact"/>
      <w:jc w:val="left"/>
    </w:pPr>
    <w:rPr>
      <w:rFonts w:ascii="Arial" w:hAnsi="Arial"/>
      <w:sz w:val="20"/>
      <w:szCs w:val="20"/>
      <w:lang w:val="en-US"/>
    </w:rPr>
  </w:style>
  <w:style w:type="paragraph" w:styleId="a7">
    <w:name w:val="Title"/>
    <w:basedOn w:val="a"/>
    <w:qFormat/>
    <w:pPr>
      <w:spacing w:after="120"/>
      <w:jc w:val="center"/>
    </w:pPr>
    <w:rPr>
      <w:rFonts w:ascii="Arial" w:hAnsi="Arial" w:cs="Arial"/>
      <w:b/>
      <w:bCs/>
      <w:sz w:val="36"/>
      <w:lang w:val="el-GR"/>
    </w:rPr>
  </w:style>
  <w:style w:type="paragraph" w:customStyle="1" w:styleId="CharChar1CharCharCharCharChar">
    <w:name w:val=" Char Char1 Char Char Char Char Char"/>
    <w:basedOn w:val="a"/>
    <w:rsid w:val="00023CC4"/>
    <w:pPr>
      <w:spacing w:after="160" w:line="240" w:lineRule="exact"/>
      <w:jc w:val="left"/>
    </w:pPr>
    <w:rPr>
      <w:rFonts w:ascii="Verdana" w:hAnsi="Verdana"/>
      <w:sz w:val="20"/>
      <w:szCs w:val="20"/>
      <w:lang w:val="en-US"/>
    </w:rPr>
  </w:style>
  <w:style w:type="paragraph" w:styleId="a8">
    <w:name w:val="footnote text"/>
    <w:basedOn w:val="a"/>
    <w:semiHidden/>
    <w:rsid w:val="00361759"/>
    <w:rPr>
      <w:sz w:val="20"/>
      <w:szCs w:val="20"/>
    </w:rPr>
  </w:style>
  <w:style w:type="character" w:styleId="a9">
    <w:name w:val="footnote reference"/>
    <w:semiHidden/>
    <w:rsid w:val="00361759"/>
    <w:rPr>
      <w:vertAlign w:val="superscript"/>
    </w:rPr>
  </w:style>
  <w:style w:type="table" w:styleId="aa">
    <w:name w:val="Table Grid"/>
    <w:basedOn w:val="a1"/>
    <w:rsid w:val="0036280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"/>
    <w:rsid w:val="00860701"/>
    <w:rPr>
      <w:sz w:val="16"/>
      <w:szCs w:val="16"/>
    </w:rPr>
  </w:style>
  <w:style w:type="character" w:customStyle="1" w:styleId="Char">
    <w:name w:val="Κείμενο πλαισίου Char"/>
    <w:link w:val="ab"/>
    <w:rsid w:val="00860701"/>
    <w:rPr>
      <w:rFonts w:ascii="Tahoma" w:hAnsi="Tahoma" w:cs="Tahoma"/>
      <w:sz w:val="16"/>
      <w:szCs w:val="16"/>
      <w:lang w:val="en-GB" w:eastAsia="en-US"/>
    </w:rPr>
  </w:style>
  <w:style w:type="character" w:customStyle="1" w:styleId="TabletextCharChar">
    <w:name w:val="Table text Char Char"/>
    <w:link w:val="TabletextChar"/>
    <w:locked/>
    <w:rsid w:val="00226FEC"/>
    <w:rPr>
      <w:rFonts w:ascii="Tahoma" w:hAnsi="Tahoma"/>
    </w:rPr>
  </w:style>
  <w:style w:type="paragraph" w:customStyle="1" w:styleId="TabletextChar">
    <w:name w:val="Table text Char"/>
    <w:basedOn w:val="a"/>
    <w:link w:val="TabletextCharChar"/>
    <w:rsid w:val="00226FEC"/>
    <w:pPr>
      <w:widowControl w:val="0"/>
      <w:spacing w:after="120"/>
      <w:jc w:val="left"/>
    </w:pPr>
    <w:rPr>
      <w:sz w:val="20"/>
      <w:szCs w:val="20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3.t1@eopyy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makri\Local%20Settings\Temporary%20Internet%20Files\OLKC6\K03-02-013_EmporioAE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K03-02-013_EmporioAE</Template>
  <TotalTime>4</TotalTime>
  <Pages>3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ΥΠΟΒΟΛΗ ΠΡΟΤΑΣΕΩΝ / ΠΑΡΑΤΗΡΗΣΕΩΝ ΕΠΙ ΤΟΥ ΣΧΕΔΙΟΥ ΠΡΟΚΗΡΥΞΗΣ ΤΟΥ ΕΡΓΟΥ «ΧΧΧΧΧΧΧ» ΣΤΑ ΠΛΑΙΣΙΑ ΤΗΣ ΔΗΜΟΣΙΑΣ ΔΙΑΒΟΥΛΕΥΣΗΣ ΑΠΟ ηη/μ</vt:lpstr>
    </vt:vector>
  </TitlesOfParts>
  <Company>IS</Company>
  <LinksUpToDate>false</LinksUpToDate>
  <CharactersWithSpaces>1245</CharactersWithSpaces>
  <SharedDoc>false</SharedDoc>
  <HLinks>
    <vt:vector size="6" baseType="variant">
      <vt:variant>
        <vt:i4>196660</vt:i4>
      </vt:variant>
      <vt:variant>
        <vt:i4>0</vt:i4>
      </vt:variant>
      <vt:variant>
        <vt:i4>0</vt:i4>
      </vt:variant>
      <vt:variant>
        <vt:i4>5</vt:i4>
      </vt:variant>
      <vt:variant>
        <vt:lpwstr>mailto:d3.t1@eopyy.gov.gr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ΥΠΟΒΟΛΗ ΠΡΟΤΑΣΕΩΝ / ΠΑΡΑΤΗΡΗΣΕΩΝ ΕΠΙ ΤΟΥ ΣΧΕΔΙΟΥ ΠΡΟΚΗΡΥΞΗΣ ΤΟΥ ΕΡΓΟΥ «ΧΧΧΧΧΧΧ» ΣΤΑ ΠΛΑΙΣΙΑ ΤΗΣ ΔΗΜΟΣΙΑΣ ΔΙΑΒΟΥΛΕΥΣΗΣ ΑΠΟ ηη/μ</dc:title>
  <dc:subject/>
  <dc:creator>vmakri</dc:creator>
  <cp:keywords/>
  <cp:lastModifiedBy>Τσατσόμοιρος, Λεωνίδας</cp:lastModifiedBy>
  <cp:revision>2</cp:revision>
  <cp:lastPrinted>2015-03-18T09:07:00Z</cp:lastPrinted>
  <dcterms:created xsi:type="dcterms:W3CDTF">2025-09-17T08:47:00Z</dcterms:created>
  <dcterms:modified xsi:type="dcterms:W3CDTF">2025-09-17T08:47:00Z</dcterms:modified>
</cp:coreProperties>
</file>